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814DE" w14:textId="5999A0E6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  <w:r w:rsidRPr="009A0236">
        <w:rPr>
          <w:sz w:val="22"/>
          <w:szCs w:val="22"/>
        </w:rPr>
        <w:t>Dear &lt;approver’s name&gt;,</w:t>
      </w:r>
    </w:p>
    <w:p w14:paraId="40C55EBE" w14:textId="77777777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</w:p>
    <w:p w14:paraId="6ED06D8C" w14:textId="38203CBE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  <w:r w:rsidRPr="009A0236">
        <w:rPr>
          <w:sz w:val="22"/>
          <w:szCs w:val="22"/>
        </w:rPr>
        <w:t>I would like to participate in the Society of Environmental Toxicology and Chemistry (SETAC) North America 45th Annual Meeting</w:t>
      </w:r>
      <w:r w:rsidR="00CA5C31">
        <w:rPr>
          <w:sz w:val="22"/>
          <w:szCs w:val="22"/>
        </w:rPr>
        <w:t>,</w:t>
      </w:r>
      <w:r w:rsidRPr="009A0236">
        <w:rPr>
          <w:sz w:val="22"/>
          <w:szCs w:val="22"/>
        </w:rPr>
        <w:t xml:space="preserve"> which will be held from </w:t>
      </w:r>
      <w:r>
        <w:rPr>
          <w:sz w:val="22"/>
          <w:szCs w:val="22"/>
        </w:rPr>
        <w:t>20–2</w:t>
      </w:r>
      <w:r w:rsidR="003913A9">
        <w:rPr>
          <w:sz w:val="22"/>
          <w:szCs w:val="22"/>
        </w:rPr>
        <w:t>4</w:t>
      </w:r>
      <w:r w:rsidRPr="009A0236">
        <w:rPr>
          <w:sz w:val="22"/>
          <w:szCs w:val="22"/>
        </w:rPr>
        <w:t xml:space="preserve"> October 2024 in Fort Worth, Texas, United States</w:t>
      </w:r>
      <w:r w:rsidR="003913A9">
        <w:rPr>
          <w:sz w:val="22"/>
          <w:szCs w:val="22"/>
        </w:rPr>
        <w:t>.</w:t>
      </w:r>
      <w:r w:rsidRPr="009A0236">
        <w:rPr>
          <w:sz w:val="22"/>
          <w:szCs w:val="22"/>
        </w:rPr>
        <w:t xml:space="preserve"> </w:t>
      </w:r>
    </w:p>
    <w:p w14:paraId="6681E83E" w14:textId="77777777" w:rsidR="003913A9" w:rsidRDefault="003913A9" w:rsidP="009A0236">
      <w:pPr>
        <w:tabs>
          <w:tab w:val="left" w:pos="2205"/>
        </w:tabs>
        <w:rPr>
          <w:sz w:val="22"/>
          <w:szCs w:val="22"/>
        </w:rPr>
      </w:pPr>
    </w:p>
    <w:p w14:paraId="4D077B7C" w14:textId="2A9C384E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  <w:r w:rsidRPr="009A0236">
        <w:rPr>
          <w:sz w:val="22"/>
          <w:szCs w:val="22"/>
        </w:rPr>
        <w:t>SETAC is a not-for-profit, global professional association for environmental professionals. SETAC's main objective is to advance environmental science and management. SETAC advances its mission th</w:t>
      </w:r>
      <w:r w:rsidR="00214CCA">
        <w:rPr>
          <w:sz w:val="22"/>
          <w:szCs w:val="22"/>
        </w:rPr>
        <w:t>r</w:t>
      </w:r>
      <w:r w:rsidRPr="009A0236">
        <w:rPr>
          <w:sz w:val="22"/>
          <w:szCs w:val="22"/>
        </w:rPr>
        <w:t xml:space="preserve">ough meetings and workshops, collaborations and publications programs. </w:t>
      </w:r>
    </w:p>
    <w:p w14:paraId="40D06D15" w14:textId="77777777" w:rsidR="00C84457" w:rsidRDefault="00C84457" w:rsidP="009A0236">
      <w:pPr>
        <w:tabs>
          <w:tab w:val="left" w:pos="2205"/>
        </w:tabs>
        <w:rPr>
          <w:sz w:val="22"/>
          <w:szCs w:val="22"/>
        </w:rPr>
      </w:pPr>
    </w:p>
    <w:p w14:paraId="331925FB" w14:textId="0DC06353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  <w:r w:rsidRPr="009A0236">
        <w:rPr>
          <w:sz w:val="22"/>
          <w:szCs w:val="22"/>
        </w:rPr>
        <w:t>SETAC expects over 1</w:t>
      </w:r>
      <w:r w:rsidR="00C84457">
        <w:rPr>
          <w:sz w:val="22"/>
          <w:szCs w:val="22"/>
        </w:rPr>
        <w:t>,</w:t>
      </w:r>
      <w:r w:rsidRPr="009A0236">
        <w:rPr>
          <w:sz w:val="22"/>
          <w:szCs w:val="22"/>
        </w:rPr>
        <w:t xml:space="preserve">800 participants at the meeting this year. The meeting program is packed with presentations, plenaries, mixers, exhibitors and networking events over four days. A total of </w:t>
      </w:r>
      <w:r w:rsidR="003D1E20">
        <w:rPr>
          <w:sz w:val="22"/>
          <w:szCs w:val="22"/>
        </w:rPr>
        <w:t>80</w:t>
      </w:r>
      <w:r w:rsidR="00960EF3">
        <w:rPr>
          <w:sz w:val="22"/>
          <w:szCs w:val="22"/>
        </w:rPr>
        <w:t xml:space="preserve"> </w:t>
      </w:r>
      <w:r w:rsidRPr="009A0236">
        <w:rPr>
          <w:sz w:val="22"/>
          <w:szCs w:val="22"/>
        </w:rPr>
        <w:t>oral platform</w:t>
      </w:r>
      <w:r w:rsidR="00960EF3">
        <w:rPr>
          <w:sz w:val="22"/>
          <w:szCs w:val="22"/>
        </w:rPr>
        <w:t xml:space="preserve"> </w:t>
      </w:r>
      <w:r w:rsidRPr="009A0236">
        <w:rPr>
          <w:sz w:val="22"/>
          <w:szCs w:val="22"/>
        </w:rPr>
        <w:t>sessions are expected and daily poster sessions, including over 1</w:t>
      </w:r>
      <w:r w:rsidR="00C84457">
        <w:rPr>
          <w:sz w:val="22"/>
          <w:szCs w:val="22"/>
        </w:rPr>
        <w:t>,</w:t>
      </w:r>
      <w:r w:rsidRPr="009A0236">
        <w:rPr>
          <w:sz w:val="22"/>
          <w:szCs w:val="22"/>
        </w:rPr>
        <w:t xml:space="preserve">400 </w:t>
      </w:r>
      <w:r w:rsidR="000D0B6A">
        <w:rPr>
          <w:sz w:val="22"/>
          <w:szCs w:val="22"/>
        </w:rPr>
        <w:t xml:space="preserve">total </w:t>
      </w:r>
      <w:r w:rsidRPr="009A0236">
        <w:rPr>
          <w:sz w:val="22"/>
          <w:szCs w:val="22"/>
        </w:rPr>
        <w:t xml:space="preserve">presentations. The meeting is a unique opportunity for me not only </w:t>
      </w:r>
      <w:r w:rsidR="00874DAC">
        <w:rPr>
          <w:sz w:val="22"/>
          <w:szCs w:val="22"/>
        </w:rPr>
        <w:t xml:space="preserve">to </w:t>
      </w:r>
      <w:r w:rsidRPr="009A0236">
        <w:rPr>
          <w:sz w:val="22"/>
          <w:szCs w:val="22"/>
        </w:rPr>
        <w:t xml:space="preserve">update </w:t>
      </w:r>
      <w:r w:rsidR="00874DAC">
        <w:rPr>
          <w:sz w:val="22"/>
          <w:szCs w:val="22"/>
        </w:rPr>
        <w:t>my</w:t>
      </w:r>
      <w:r w:rsidRPr="009A0236">
        <w:rPr>
          <w:sz w:val="22"/>
          <w:szCs w:val="22"/>
        </w:rPr>
        <w:t xml:space="preserve"> knowledge on the latest developments in environmental science and management but also to get in contact with other people from various sectors (</w:t>
      </w:r>
      <w:r w:rsidR="00BF5E94">
        <w:rPr>
          <w:sz w:val="22"/>
          <w:szCs w:val="22"/>
        </w:rPr>
        <w:t>a</w:t>
      </w:r>
      <w:r w:rsidRPr="009A0236">
        <w:rPr>
          <w:sz w:val="22"/>
          <w:szCs w:val="22"/>
        </w:rPr>
        <w:t xml:space="preserve">cademia, business, government </w:t>
      </w:r>
      <w:r w:rsidR="005A2AED">
        <w:rPr>
          <w:sz w:val="22"/>
          <w:szCs w:val="22"/>
        </w:rPr>
        <w:t xml:space="preserve">and </w:t>
      </w:r>
      <w:r w:rsidRPr="009A0236">
        <w:rPr>
          <w:sz w:val="22"/>
          <w:szCs w:val="22"/>
        </w:rPr>
        <w:t>non-governmental organizations) who are involved in the field. This opportunity will benefit my career development but will also surely reflect on &lt;organization&gt;.</w:t>
      </w:r>
    </w:p>
    <w:p w14:paraId="6AFAAD0F" w14:textId="77777777" w:rsidR="00C84457" w:rsidRDefault="00C84457" w:rsidP="009A0236">
      <w:pPr>
        <w:tabs>
          <w:tab w:val="left" w:pos="2205"/>
        </w:tabs>
        <w:rPr>
          <w:sz w:val="22"/>
          <w:szCs w:val="22"/>
        </w:rPr>
      </w:pPr>
    </w:p>
    <w:p w14:paraId="66D2D12B" w14:textId="0422C447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  <w:r w:rsidRPr="009A0236">
        <w:rPr>
          <w:sz w:val="22"/>
          <w:szCs w:val="22"/>
        </w:rPr>
        <w:t>Presentation topics range from &lt;list relative topic&gt; to &lt;</w:t>
      </w:r>
      <w:r w:rsidR="00CC4200">
        <w:rPr>
          <w:sz w:val="22"/>
          <w:szCs w:val="22"/>
        </w:rPr>
        <w:t>l</w:t>
      </w:r>
      <w:r w:rsidRPr="009A0236">
        <w:rPr>
          <w:sz w:val="22"/>
          <w:szCs w:val="22"/>
        </w:rPr>
        <w:t xml:space="preserve">ist another relative topic&gt;, and I am confident that the skills that I gain will be directly applicable to my work. After carefully reviewing the meeting program, I have identified </w:t>
      </w:r>
      <w:r w:rsidR="00BF5E94">
        <w:rPr>
          <w:sz w:val="22"/>
          <w:szCs w:val="22"/>
        </w:rPr>
        <w:t>some</w:t>
      </w:r>
      <w:r w:rsidRPr="009A0236">
        <w:rPr>
          <w:sz w:val="22"/>
          <w:szCs w:val="22"/>
        </w:rPr>
        <w:t xml:space="preserve"> key sessions that I would like to attend:</w:t>
      </w:r>
    </w:p>
    <w:p w14:paraId="40AF474C" w14:textId="77777777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</w:p>
    <w:p w14:paraId="47AC9337" w14:textId="77777777" w:rsidR="00C84457" w:rsidRDefault="009A0236" w:rsidP="009A0236">
      <w:pPr>
        <w:pStyle w:val="ListParagraph"/>
        <w:numPr>
          <w:ilvl w:val="0"/>
          <w:numId w:val="12"/>
        </w:numPr>
        <w:tabs>
          <w:tab w:val="left" w:pos="2205"/>
        </w:tabs>
        <w:rPr>
          <w:sz w:val="22"/>
          <w:szCs w:val="22"/>
        </w:rPr>
      </w:pPr>
      <w:r w:rsidRPr="00C84457">
        <w:rPr>
          <w:sz w:val="22"/>
          <w:szCs w:val="22"/>
        </w:rPr>
        <w:t>Session 1 and how it will benefit you, your department, and your company</w:t>
      </w:r>
    </w:p>
    <w:p w14:paraId="69D58522" w14:textId="77777777" w:rsidR="00C84457" w:rsidRDefault="009A0236" w:rsidP="009A0236">
      <w:pPr>
        <w:pStyle w:val="ListParagraph"/>
        <w:numPr>
          <w:ilvl w:val="0"/>
          <w:numId w:val="12"/>
        </w:numPr>
        <w:tabs>
          <w:tab w:val="left" w:pos="2205"/>
        </w:tabs>
        <w:rPr>
          <w:sz w:val="22"/>
          <w:szCs w:val="22"/>
        </w:rPr>
      </w:pPr>
      <w:r w:rsidRPr="00C84457">
        <w:rPr>
          <w:sz w:val="22"/>
          <w:szCs w:val="22"/>
        </w:rPr>
        <w:t>Session 2 and how it will benefit you, your department, and your company</w:t>
      </w:r>
    </w:p>
    <w:p w14:paraId="1BFD8E0E" w14:textId="60BDBBAB" w:rsidR="009A0236" w:rsidRPr="00C84457" w:rsidRDefault="009A0236" w:rsidP="009A0236">
      <w:pPr>
        <w:pStyle w:val="ListParagraph"/>
        <w:numPr>
          <w:ilvl w:val="0"/>
          <w:numId w:val="12"/>
        </w:numPr>
        <w:tabs>
          <w:tab w:val="left" w:pos="2205"/>
        </w:tabs>
        <w:rPr>
          <w:sz w:val="22"/>
          <w:szCs w:val="22"/>
        </w:rPr>
      </w:pPr>
      <w:r w:rsidRPr="00C84457">
        <w:rPr>
          <w:sz w:val="22"/>
          <w:szCs w:val="22"/>
        </w:rPr>
        <w:t>Session 3 and how it will benefit you, your department, and your company</w:t>
      </w:r>
    </w:p>
    <w:p w14:paraId="693F7418" w14:textId="77777777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</w:p>
    <w:p w14:paraId="4255A1B9" w14:textId="272EB747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  <w:r w:rsidRPr="009A0236">
        <w:rPr>
          <w:sz w:val="22"/>
          <w:szCs w:val="22"/>
        </w:rPr>
        <w:t>I have only listed some of the sessions I will attend</w:t>
      </w:r>
      <w:r w:rsidR="00B1350A">
        <w:rPr>
          <w:sz w:val="22"/>
          <w:szCs w:val="22"/>
        </w:rPr>
        <w:t xml:space="preserve"> for brevity</w:t>
      </w:r>
      <w:r w:rsidR="00874DAC">
        <w:rPr>
          <w:sz w:val="22"/>
          <w:szCs w:val="22"/>
        </w:rPr>
        <w:t>.</w:t>
      </w:r>
    </w:p>
    <w:p w14:paraId="6A2A0A59" w14:textId="77777777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</w:p>
    <w:p w14:paraId="35DC5865" w14:textId="595735FE" w:rsidR="00B1350A" w:rsidRDefault="00B1350A" w:rsidP="009A0236">
      <w:pPr>
        <w:tabs>
          <w:tab w:val="left" w:pos="2205"/>
        </w:tabs>
        <w:rPr>
          <w:sz w:val="22"/>
          <w:szCs w:val="22"/>
        </w:rPr>
      </w:pPr>
      <w:r>
        <w:rPr>
          <w:sz w:val="22"/>
          <w:szCs w:val="22"/>
        </w:rPr>
        <w:t>I am intrigued by plenary speaker &lt;insert plenary name&gt;, and I believe their talk on &lt;list plenary topic&gt; will benefit my research by &lt;explain&gt;.</w:t>
      </w:r>
    </w:p>
    <w:p w14:paraId="4F944C06" w14:textId="77777777" w:rsidR="003D3A54" w:rsidRDefault="003D3A54" w:rsidP="009A0236">
      <w:pPr>
        <w:tabs>
          <w:tab w:val="left" w:pos="2205"/>
        </w:tabs>
        <w:rPr>
          <w:sz w:val="22"/>
          <w:szCs w:val="22"/>
        </w:rPr>
      </w:pPr>
    </w:p>
    <w:p w14:paraId="263D304D" w14:textId="27EDCE33" w:rsidR="003D3A54" w:rsidRDefault="003D3A54" w:rsidP="009A0236">
      <w:pPr>
        <w:tabs>
          <w:tab w:val="left" w:pos="2205"/>
        </w:tabs>
        <w:rPr>
          <w:sz w:val="22"/>
          <w:szCs w:val="22"/>
        </w:rPr>
      </w:pPr>
      <w:r>
        <w:rPr>
          <w:sz w:val="22"/>
          <w:szCs w:val="22"/>
        </w:rPr>
        <w:t xml:space="preserve">During </w:t>
      </w:r>
      <w:r w:rsidR="00F0529B">
        <w:rPr>
          <w:sz w:val="22"/>
          <w:szCs w:val="22"/>
        </w:rPr>
        <w:t xml:space="preserve">the meeting, I will collaborate with &lt;list collaborators&gt; </w:t>
      </w:r>
      <w:r w:rsidR="003A2D68">
        <w:rPr>
          <w:sz w:val="22"/>
          <w:szCs w:val="22"/>
        </w:rPr>
        <w:t xml:space="preserve">on &lt;state </w:t>
      </w:r>
      <w:proofErr w:type="gramStart"/>
      <w:r w:rsidR="003A2D68">
        <w:rPr>
          <w:sz w:val="22"/>
          <w:szCs w:val="22"/>
        </w:rPr>
        <w:t>your</w:t>
      </w:r>
      <w:proofErr w:type="gramEnd"/>
      <w:r w:rsidR="003A2D68">
        <w:rPr>
          <w:sz w:val="22"/>
          <w:szCs w:val="22"/>
        </w:rPr>
        <w:t xml:space="preserve"> reasoning</w:t>
      </w:r>
      <w:r w:rsidR="00261D97">
        <w:rPr>
          <w:sz w:val="22"/>
          <w:szCs w:val="22"/>
        </w:rPr>
        <w:t xml:space="preserve"> and the value of face-</w:t>
      </w:r>
      <w:proofErr w:type="spellStart"/>
      <w:r w:rsidR="00261D97">
        <w:rPr>
          <w:sz w:val="22"/>
          <w:szCs w:val="22"/>
        </w:rPr>
        <w:t>tto</w:t>
      </w:r>
      <w:proofErr w:type="spellEnd"/>
      <w:r w:rsidR="00261D97">
        <w:rPr>
          <w:sz w:val="22"/>
          <w:szCs w:val="22"/>
        </w:rPr>
        <w:t>-face integration</w:t>
      </w:r>
      <w:r w:rsidR="00AF5ACD">
        <w:rPr>
          <w:sz w:val="22"/>
          <w:szCs w:val="22"/>
        </w:rPr>
        <w:t xml:space="preserve"> with them</w:t>
      </w:r>
      <w:r w:rsidR="003A2D68">
        <w:rPr>
          <w:sz w:val="22"/>
          <w:szCs w:val="22"/>
        </w:rPr>
        <w:t>&gt;</w:t>
      </w:r>
      <w:r w:rsidR="00B939E2">
        <w:rPr>
          <w:sz w:val="22"/>
          <w:szCs w:val="22"/>
        </w:rPr>
        <w:t xml:space="preserve">. </w:t>
      </w:r>
    </w:p>
    <w:p w14:paraId="68E04C73" w14:textId="77777777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</w:p>
    <w:p w14:paraId="7FE1C339" w14:textId="5916668A" w:rsidR="009A0236" w:rsidRPr="009A0236" w:rsidRDefault="00874DAC" w:rsidP="009A0236">
      <w:pPr>
        <w:tabs>
          <w:tab w:val="left" w:pos="2205"/>
        </w:tabs>
        <w:rPr>
          <w:sz w:val="22"/>
          <w:szCs w:val="22"/>
        </w:rPr>
      </w:pPr>
      <w:r>
        <w:rPr>
          <w:sz w:val="22"/>
          <w:szCs w:val="22"/>
        </w:rPr>
        <w:t>T</w:t>
      </w:r>
      <w:r w:rsidR="009A0236" w:rsidRPr="009A0236">
        <w:rPr>
          <w:sz w:val="22"/>
          <w:szCs w:val="22"/>
        </w:rPr>
        <w:t>o attend the meeting and gain these benefits, I am seeking sponsorship of &lt;total amount you need&gt; for the following expenses:</w:t>
      </w:r>
    </w:p>
    <w:p w14:paraId="130B4DAF" w14:textId="77777777" w:rsidR="009A0236" w:rsidRPr="009A0236" w:rsidRDefault="009A0236" w:rsidP="009A0236">
      <w:pPr>
        <w:tabs>
          <w:tab w:val="left" w:pos="2205"/>
        </w:tabs>
        <w:rPr>
          <w:sz w:val="22"/>
          <w:szCs w:val="22"/>
        </w:rPr>
      </w:pPr>
    </w:p>
    <w:p w14:paraId="1ED49B23" w14:textId="77777777" w:rsidR="00874DAC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2"/>
          <w:szCs w:val="22"/>
        </w:rPr>
      </w:pPr>
      <w:r w:rsidRPr="00874DAC">
        <w:rPr>
          <w:sz w:val="22"/>
          <w:szCs w:val="22"/>
        </w:rPr>
        <w:t>Registration: &lt;$</w:t>
      </w:r>
      <w:proofErr w:type="spellStart"/>
      <w:r w:rsidRPr="00874DAC">
        <w:rPr>
          <w:sz w:val="22"/>
          <w:szCs w:val="22"/>
        </w:rPr>
        <w:t>xxxx</w:t>
      </w:r>
      <w:proofErr w:type="spellEnd"/>
      <w:r w:rsidRPr="00874DAC">
        <w:rPr>
          <w:sz w:val="22"/>
          <w:szCs w:val="22"/>
        </w:rPr>
        <w:t>&gt;</w:t>
      </w:r>
    </w:p>
    <w:p w14:paraId="12EE1BC5" w14:textId="77777777" w:rsidR="00874DAC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2"/>
          <w:szCs w:val="22"/>
        </w:rPr>
      </w:pPr>
      <w:r w:rsidRPr="00874DAC">
        <w:rPr>
          <w:sz w:val="22"/>
          <w:szCs w:val="22"/>
        </w:rPr>
        <w:t>Transportation (Airfare and ground): &lt;$</w:t>
      </w:r>
      <w:proofErr w:type="spellStart"/>
      <w:r w:rsidRPr="00874DAC">
        <w:rPr>
          <w:sz w:val="22"/>
          <w:szCs w:val="22"/>
        </w:rPr>
        <w:t>xxxx</w:t>
      </w:r>
      <w:proofErr w:type="spellEnd"/>
      <w:r w:rsidRPr="00874DAC">
        <w:rPr>
          <w:sz w:val="22"/>
          <w:szCs w:val="22"/>
        </w:rPr>
        <w:t xml:space="preserve">&gt; </w:t>
      </w:r>
    </w:p>
    <w:p w14:paraId="7AECA3C3" w14:textId="77777777" w:rsidR="00874DAC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2"/>
          <w:szCs w:val="22"/>
        </w:rPr>
      </w:pPr>
      <w:r w:rsidRPr="00874DAC">
        <w:rPr>
          <w:sz w:val="22"/>
          <w:szCs w:val="22"/>
        </w:rPr>
        <w:t>Hotel: &lt;$</w:t>
      </w:r>
      <w:proofErr w:type="spellStart"/>
      <w:r w:rsidRPr="00874DAC">
        <w:rPr>
          <w:sz w:val="22"/>
          <w:szCs w:val="22"/>
        </w:rPr>
        <w:t>xxxx</w:t>
      </w:r>
      <w:proofErr w:type="spellEnd"/>
      <w:r w:rsidRPr="00874DAC">
        <w:rPr>
          <w:sz w:val="22"/>
          <w:szCs w:val="22"/>
        </w:rPr>
        <w:t>&gt;</w:t>
      </w:r>
    </w:p>
    <w:p w14:paraId="6C9BA103" w14:textId="7F730751" w:rsidR="006353EB" w:rsidRPr="00874DAC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2"/>
          <w:szCs w:val="22"/>
        </w:rPr>
      </w:pPr>
      <w:r w:rsidRPr="00874DAC">
        <w:rPr>
          <w:sz w:val="22"/>
          <w:szCs w:val="22"/>
        </w:rPr>
        <w:t>Meals: &lt;$</w:t>
      </w:r>
      <w:proofErr w:type="spellStart"/>
      <w:r w:rsidRPr="00874DAC">
        <w:rPr>
          <w:sz w:val="22"/>
          <w:szCs w:val="22"/>
        </w:rPr>
        <w:t>xxxx</w:t>
      </w:r>
      <w:proofErr w:type="spellEnd"/>
      <w:r w:rsidRPr="00874DAC">
        <w:rPr>
          <w:sz w:val="22"/>
          <w:szCs w:val="22"/>
        </w:rPr>
        <w:t>&gt;</w:t>
      </w:r>
      <w:r w:rsidR="001E3ED1" w:rsidRPr="00874DAC">
        <w:rPr>
          <w:rFonts w:ascii="Times" w:hAnsi="Times"/>
          <w:lang w:eastAsia="zh-TW"/>
        </w:rPr>
        <w:tab/>
      </w:r>
    </w:p>
    <w:p w14:paraId="6E76C2E8" w14:textId="77777777" w:rsidR="00874DAC" w:rsidRDefault="00874DAC" w:rsidP="00874DAC">
      <w:pPr>
        <w:tabs>
          <w:tab w:val="left" w:pos="2205"/>
        </w:tabs>
        <w:rPr>
          <w:sz w:val="22"/>
          <w:szCs w:val="22"/>
        </w:rPr>
      </w:pPr>
    </w:p>
    <w:p w14:paraId="13D5AF3B" w14:textId="2DA92344" w:rsidR="00874DAC" w:rsidRPr="00874DAC" w:rsidRDefault="00874DAC" w:rsidP="00874DAC">
      <w:pPr>
        <w:tabs>
          <w:tab w:val="left" w:pos="2205"/>
        </w:tabs>
        <w:rPr>
          <w:sz w:val="22"/>
          <w:szCs w:val="22"/>
        </w:rPr>
      </w:pPr>
      <w:r w:rsidRPr="00874DAC">
        <w:rPr>
          <w:sz w:val="22"/>
          <w:szCs w:val="22"/>
        </w:rPr>
        <w:t xml:space="preserve">The opportunity to develop a network of colleagues and gain knowledge in specific areas makes my participation at #SETACFortWorth a wise investment. Please let me know if you have any questions or </w:t>
      </w:r>
      <w:r>
        <w:rPr>
          <w:sz w:val="22"/>
          <w:szCs w:val="22"/>
        </w:rPr>
        <w:t>need</w:t>
      </w:r>
      <w:r w:rsidRPr="00874DAC">
        <w:rPr>
          <w:sz w:val="22"/>
          <w:szCs w:val="22"/>
        </w:rPr>
        <w:t xml:space="preserve"> more information.</w:t>
      </w:r>
    </w:p>
    <w:p w14:paraId="07B022A2" w14:textId="77777777" w:rsidR="00874DAC" w:rsidRPr="00874DAC" w:rsidRDefault="00874DAC" w:rsidP="00874DAC">
      <w:pPr>
        <w:tabs>
          <w:tab w:val="left" w:pos="2205"/>
        </w:tabs>
        <w:rPr>
          <w:sz w:val="22"/>
          <w:szCs w:val="22"/>
        </w:rPr>
      </w:pPr>
    </w:p>
    <w:p w14:paraId="1C1771FC" w14:textId="77777777" w:rsidR="00874DAC" w:rsidRDefault="00874DAC" w:rsidP="00874DAC">
      <w:pPr>
        <w:tabs>
          <w:tab w:val="left" w:pos="2205"/>
        </w:tabs>
        <w:rPr>
          <w:sz w:val="22"/>
          <w:szCs w:val="22"/>
        </w:rPr>
      </w:pPr>
      <w:r w:rsidRPr="00874DAC">
        <w:rPr>
          <w:sz w:val="22"/>
          <w:szCs w:val="22"/>
        </w:rPr>
        <w:t>Sincerely,</w:t>
      </w:r>
    </w:p>
    <w:p w14:paraId="1FD6E5E0" w14:textId="792CF631" w:rsidR="00874DAC" w:rsidRPr="00874DAC" w:rsidRDefault="00874DAC" w:rsidP="00874DAC">
      <w:pPr>
        <w:tabs>
          <w:tab w:val="left" w:pos="2205"/>
        </w:tabs>
        <w:rPr>
          <w:sz w:val="22"/>
          <w:szCs w:val="22"/>
        </w:rPr>
      </w:pPr>
      <w:r w:rsidRPr="00874DAC">
        <w:rPr>
          <w:sz w:val="22"/>
          <w:szCs w:val="22"/>
        </w:rPr>
        <w:t>&lt; your name here &gt;</w:t>
      </w:r>
    </w:p>
    <w:sectPr w:rsidR="00874DAC" w:rsidRPr="00874DAC" w:rsidSect="001838CB">
      <w:headerReference w:type="even" r:id="rId10"/>
      <w:headerReference w:type="default" r:id="rId11"/>
      <w:headerReference w:type="first" r:id="rId12"/>
      <w:pgSz w:w="12240" w:h="15840"/>
      <w:pgMar w:top="2520" w:right="1080" w:bottom="129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6A255" w14:textId="77777777" w:rsidR="00592185" w:rsidRDefault="00592185">
      <w:r>
        <w:separator/>
      </w:r>
    </w:p>
  </w:endnote>
  <w:endnote w:type="continuationSeparator" w:id="0">
    <w:p w14:paraId="4BAB1467" w14:textId="77777777" w:rsidR="00592185" w:rsidRDefault="00592185">
      <w:r>
        <w:continuationSeparator/>
      </w:r>
    </w:p>
  </w:endnote>
  <w:endnote w:type="continuationNotice" w:id="1">
    <w:p w14:paraId="4A9A6B07" w14:textId="77777777" w:rsidR="00592185" w:rsidRDefault="005921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B92F3" w14:textId="77777777" w:rsidR="00592185" w:rsidRDefault="00592185">
      <w:r>
        <w:separator/>
      </w:r>
    </w:p>
  </w:footnote>
  <w:footnote w:type="continuationSeparator" w:id="0">
    <w:p w14:paraId="16CAA896" w14:textId="77777777" w:rsidR="00592185" w:rsidRDefault="00592185">
      <w:r>
        <w:continuationSeparator/>
      </w:r>
    </w:p>
  </w:footnote>
  <w:footnote w:type="continuationNotice" w:id="1">
    <w:p w14:paraId="0C31ACBC" w14:textId="77777777" w:rsidR="00592185" w:rsidRDefault="005921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1A5A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0AC060E4" wp14:editId="1151B1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8" name="Picture 18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06077EA5" wp14:editId="68922B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Picture 17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4A920FA4" wp14:editId="606ED4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6" name="Picture 16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E6AE97" wp14:editId="2AC4A2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5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D831" w14:textId="77777777" w:rsidR="00627C1D" w:rsidRDefault="00B80E0F">
    <w:pPr>
      <w:pStyle w:val="Header"/>
    </w:pPr>
    <w:r>
      <w:rPr>
        <w:noProof/>
      </w:rPr>
      <w:drawing>
        <wp:anchor distT="0" distB="0" distL="114300" distR="114300" simplePos="0" relativeHeight="251658248" behindDoc="1" locked="1" layoutInCell="1" allowOverlap="1" wp14:anchorId="54A7A643" wp14:editId="24E5A20E">
          <wp:simplePos x="0" y="0"/>
          <wp:positionH relativeFrom="page">
            <wp:posOffset>15875</wp:posOffset>
          </wp:positionH>
          <wp:positionV relativeFrom="page">
            <wp:posOffset>0</wp:posOffset>
          </wp:positionV>
          <wp:extent cx="7755255" cy="10036175"/>
          <wp:effectExtent l="0" t="0" r="4445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5255" cy="1003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16AF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6E9FC990" wp14:editId="03048A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" name="Picture 14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604BE840" wp14:editId="5B19CC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" name="Picture 13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07D28E05" wp14:editId="339F1C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2" name="Picture 12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A1432CF" wp14:editId="73EE1B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1" name="Picture 11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D70D5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EBEAA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B84DA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5F4C8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C6A6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2AE3E0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346A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C2C49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DDE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18C4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9809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F055CDC"/>
    <w:multiLevelType w:val="hybridMultilevel"/>
    <w:tmpl w:val="57F8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06CB7"/>
    <w:multiLevelType w:val="hybridMultilevel"/>
    <w:tmpl w:val="DF209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690906">
    <w:abstractNumId w:val="10"/>
  </w:num>
  <w:num w:numId="2" w16cid:durableId="1247963438">
    <w:abstractNumId w:val="8"/>
  </w:num>
  <w:num w:numId="3" w16cid:durableId="617418393">
    <w:abstractNumId w:val="7"/>
  </w:num>
  <w:num w:numId="4" w16cid:durableId="309864037">
    <w:abstractNumId w:val="6"/>
  </w:num>
  <w:num w:numId="5" w16cid:durableId="1198004497">
    <w:abstractNumId w:val="5"/>
  </w:num>
  <w:num w:numId="6" w16cid:durableId="298534985">
    <w:abstractNumId w:val="9"/>
  </w:num>
  <w:num w:numId="7" w16cid:durableId="863909836">
    <w:abstractNumId w:val="4"/>
  </w:num>
  <w:num w:numId="8" w16cid:durableId="38090338">
    <w:abstractNumId w:val="3"/>
  </w:num>
  <w:num w:numId="9" w16cid:durableId="1424186748">
    <w:abstractNumId w:val="2"/>
  </w:num>
  <w:num w:numId="10" w16cid:durableId="885678688">
    <w:abstractNumId w:val="1"/>
  </w:num>
  <w:num w:numId="11" w16cid:durableId="788746525">
    <w:abstractNumId w:val="0"/>
  </w:num>
  <w:num w:numId="12" w16cid:durableId="30612150">
    <w:abstractNumId w:val="12"/>
  </w:num>
  <w:num w:numId="13" w16cid:durableId="167800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F5"/>
    <w:rsid w:val="0001136D"/>
    <w:rsid w:val="00024119"/>
    <w:rsid w:val="00025850"/>
    <w:rsid w:val="0003346B"/>
    <w:rsid w:val="0003764D"/>
    <w:rsid w:val="000B336E"/>
    <w:rsid w:val="000C3D96"/>
    <w:rsid w:val="000D0B6A"/>
    <w:rsid w:val="000D39AB"/>
    <w:rsid w:val="000D64B9"/>
    <w:rsid w:val="000E2659"/>
    <w:rsid w:val="001040A8"/>
    <w:rsid w:val="001242B7"/>
    <w:rsid w:val="00125B2A"/>
    <w:rsid w:val="00136D6E"/>
    <w:rsid w:val="00140776"/>
    <w:rsid w:val="001655F5"/>
    <w:rsid w:val="00166396"/>
    <w:rsid w:val="001838CB"/>
    <w:rsid w:val="00196C99"/>
    <w:rsid w:val="001A13AD"/>
    <w:rsid w:val="001E3ED1"/>
    <w:rsid w:val="00214CCA"/>
    <w:rsid w:val="002212AD"/>
    <w:rsid w:val="002260C3"/>
    <w:rsid w:val="00231A86"/>
    <w:rsid w:val="00235C9D"/>
    <w:rsid w:val="00242232"/>
    <w:rsid w:val="00256BF6"/>
    <w:rsid w:val="00261D97"/>
    <w:rsid w:val="00262604"/>
    <w:rsid w:val="002627D5"/>
    <w:rsid w:val="00267D61"/>
    <w:rsid w:val="00272758"/>
    <w:rsid w:val="00292833"/>
    <w:rsid w:val="002C7436"/>
    <w:rsid w:val="002D0376"/>
    <w:rsid w:val="002E2D65"/>
    <w:rsid w:val="002F14E6"/>
    <w:rsid w:val="002F198C"/>
    <w:rsid w:val="002F60A5"/>
    <w:rsid w:val="003128E1"/>
    <w:rsid w:val="00337389"/>
    <w:rsid w:val="00351D31"/>
    <w:rsid w:val="0035487B"/>
    <w:rsid w:val="0036685C"/>
    <w:rsid w:val="003754F4"/>
    <w:rsid w:val="00377EEB"/>
    <w:rsid w:val="003839C6"/>
    <w:rsid w:val="003913A9"/>
    <w:rsid w:val="003A2D68"/>
    <w:rsid w:val="003D1E20"/>
    <w:rsid w:val="003D30B1"/>
    <w:rsid w:val="003D3A54"/>
    <w:rsid w:val="003E106F"/>
    <w:rsid w:val="003E1780"/>
    <w:rsid w:val="003E6656"/>
    <w:rsid w:val="004126C0"/>
    <w:rsid w:val="00437BA1"/>
    <w:rsid w:val="004404BD"/>
    <w:rsid w:val="00442A40"/>
    <w:rsid w:val="00444098"/>
    <w:rsid w:val="00490504"/>
    <w:rsid w:val="004A3783"/>
    <w:rsid w:val="004A5F7F"/>
    <w:rsid w:val="004E38A1"/>
    <w:rsid w:val="00501A8A"/>
    <w:rsid w:val="00534684"/>
    <w:rsid w:val="00553732"/>
    <w:rsid w:val="00564B32"/>
    <w:rsid w:val="00575715"/>
    <w:rsid w:val="00576459"/>
    <w:rsid w:val="00581574"/>
    <w:rsid w:val="00581F60"/>
    <w:rsid w:val="00592185"/>
    <w:rsid w:val="005A2AED"/>
    <w:rsid w:val="005C2BE8"/>
    <w:rsid w:val="005E483D"/>
    <w:rsid w:val="00603CE6"/>
    <w:rsid w:val="00611BEE"/>
    <w:rsid w:val="0061589D"/>
    <w:rsid w:val="0062324D"/>
    <w:rsid w:val="006243D5"/>
    <w:rsid w:val="00627C1D"/>
    <w:rsid w:val="00634313"/>
    <w:rsid w:val="006353EB"/>
    <w:rsid w:val="00641254"/>
    <w:rsid w:val="006416A2"/>
    <w:rsid w:val="00665C11"/>
    <w:rsid w:val="00693A30"/>
    <w:rsid w:val="006A463C"/>
    <w:rsid w:val="006B2086"/>
    <w:rsid w:val="006F25E7"/>
    <w:rsid w:val="006F7132"/>
    <w:rsid w:val="00706280"/>
    <w:rsid w:val="007211EB"/>
    <w:rsid w:val="00730FEB"/>
    <w:rsid w:val="007429F9"/>
    <w:rsid w:val="0074725E"/>
    <w:rsid w:val="0075486C"/>
    <w:rsid w:val="00765E06"/>
    <w:rsid w:val="00783C06"/>
    <w:rsid w:val="00792441"/>
    <w:rsid w:val="007A3CDF"/>
    <w:rsid w:val="007C3607"/>
    <w:rsid w:val="00814847"/>
    <w:rsid w:val="00830A19"/>
    <w:rsid w:val="00856062"/>
    <w:rsid w:val="0086553F"/>
    <w:rsid w:val="00866B92"/>
    <w:rsid w:val="00874DAC"/>
    <w:rsid w:val="00881166"/>
    <w:rsid w:val="008A283B"/>
    <w:rsid w:val="008A555F"/>
    <w:rsid w:val="008A7C55"/>
    <w:rsid w:val="008B7492"/>
    <w:rsid w:val="008D26F5"/>
    <w:rsid w:val="008D2F87"/>
    <w:rsid w:val="008E1D02"/>
    <w:rsid w:val="008E7EE5"/>
    <w:rsid w:val="008F3550"/>
    <w:rsid w:val="009034E0"/>
    <w:rsid w:val="00922119"/>
    <w:rsid w:val="00923177"/>
    <w:rsid w:val="00924E6F"/>
    <w:rsid w:val="009265DC"/>
    <w:rsid w:val="00930BBE"/>
    <w:rsid w:val="0093762E"/>
    <w:rsid w:val="00951270"/>
    <w:rsid w:val="00960EF3"/>
    <w:rsid w:val="009919B9"/>
    <w:rsid w:val="009A0236"/>
    <w:rsid w:val="009A47D1"/>
    <w:rsid w:val="009C57D0"/>
    <w:rsid w:val="009F6481"/>
    <w:rsid w:val="00A007C1"/>
    <w:rsid w:val="00A07AD5"/>
    <w:rsid w:val="00A07D6C"/>
    <w:rsid w:val="00A1056C"/>
    <w:rsid w:val="00A154F2"/>
    <w:rsid w:val="00A1563A"/>
    <w:rsid w:val="00A31B90"/>
    <w:rsid w:val="00A64019"/>
    <w:rsid w:val="00A7618C"/>
    <w:rsid w:val="00A80DE2"/>
    <w:rsid w:val="00A97021"/>
    <w:rsid w:val="00AE5152"/>
    <w:rsid w:val="00AF5ACD"/>
    <w:rsid w:val="00B03578"/>
    <w:rsid w:val="00B1247D"/>
    <w:rsid w:val="00B1350A"/>
    <w:rsid w:val="00B215DF"/>
    <w:rsid w:val="00B2695E"/>
    <w:rsid w:val="00B318AE"/>
    <w:rsid w:val="00B34A58"/>
    <w:rsid w:val="00B35F1C"/>
    <w:rsid w:val="00B50EE4"/>
    <w:rsid w:val="00B5164C"/>
    <w:rsid w:val="00B543E0"/>
    <w:rsid w:val="00B71008"/>
    <w:rsid w:val="00B80E0F"/>
    <w:rsid w:val="00B875FD"/>
    <w:rsid w:val="00B939E2"/>
    <w:rsid w:val="00B947C7"/>
    <w:rsid w:val="00BA03FD"/>
    <w:rsid w:val="00BA3477"/>
    <w:rsid w:val="00BB1B64"/>
    <w:rsid w:val="00BC3AE3"/>
    <w:rsid w:val="00BE3276"/>
    <w:rsid w:val="00BE78AA"/>
    <w:rsid w:val="00BF2A88"/>
    <w:rsid w:val="00BF5E94"/>
    <w:rsid w:val="00C06903"/>
    <w:rsid w:val="00C84457"/>
    <w:rsid w:val="00C93948"/>
    <w:rsid w:val="00CA5C31"/>
    <w:rsid w:val="00CA75D8"/>
    <w:rsid w:val="00CB629D"/>
    <w:rsid w:val="00CC4200"/>
    <w:rsid w:val="00CD0152"/>
    <w:rsid w:val="00CE6087"/>
    <w:rsid w:val="00D17CE3"/>
    <w:rsid w:val="00D32CDD"/>
    <w:rsid w:val="00D36069"/>
    <w:rsid w:val="00D41DBF"/>
    <w:rsid w:val="00D429CD"/>
    <w:rsid w:val="00D53711"/>
    <w:rsid w:val="00D53A22"/>
    <w:rsid w:val="00D555BE"/>
    <w:rsid w:val="00D563CC"/>
    <w:rsid w:val="00D60FAD"/>
    <w:rsid w:val="00D621D7"/>
    <w:rsid w:val="00D67D26"/>
    <w:rsid w:val="00D75BD3"/>
    <w:rsid w:val="00DB1FF7"/>
    <w:rsid w:val="00DB55D8"/>
    <w:rsid w:val="00DC3873"/>
    <w:rsid w:val="00DF51C6"/>
    <w:rsid w:val="00E33725"/>
    <w:rsid w:val="00E45978"/>
    <w:rsid w:val="00E91EB9"/>
    <w:rsid w:val="00E961E0"/>
    <w:rsid w:val="00EC2A7D"/>
    <w:rsid w:val="00EC5B59"/>
    <w:rsid w:val="00ED672E"/>
    <w:rsid w:val="00EE164C"/>
    <w:rsid w:val="00EF489B"/>
    <w:rsid w:val="00F0529B"/>
    <w:rsid w:val="00F10E6C"/>
    <w:rsid w:val="00F12984"/>
    <w:rsid w:val="00F158D9"/>
    <w:rsid w:val="00F21F7F"/>
    <w:rsid w:val="00F308B2"/>
    <w:rsid w:val="00F33190"/>
    <w:rsid w:val="00F74948"/>
    <w:rsid w:val="00F830EA"/>
    <w:rsid w:val="00FA7EEB"/>
    <w:rsid w:val="00FB7790"/>
    <w:rsid w:val="00FC23EC"/>
    <w:rsid w:val="00FC4E64"/>
    <w:rsid w:val="00FC78A6"/>
    <w:rsid w:val="00FD5039"/>
    <w:rsid w:val="00FD5A18"/>
    <w:rsid w:val="00FE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25056"/>
  <w14:defaultImageDpi w14:val="300"/>
  <w15:chartTrackingRefBased/>
  <w15:docId w15:val="{CA328226-8961-194E-97F4-955CD3D0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F1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6C99"/>
    <w:pPr>
      <w:keepNext/>
      <w:tabs>
        <w:tab w:val="left" w:pos="-1008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outlineLvl w:val="0"/>
    </w:pPr>
    <w:rPr>
      <w:rFonts w:ascii="Helvetica" w:hAnsi="Helvetica"/>
      <w:b/>
      <w:sz w:val="14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A02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C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C99"/>
    <w:rPr>
      <w:rFonts w:ascii="Helvetica" w:eastAsia="Times New Roman" w:hAnsi="Helvetica" w:cs="Times New Roman"/>
      <w:b/>
      <w:sz w:val="14"/>
      <w:szCs w:val="20"/>
    </w:rPr>
  </w:style>
  <w:style w:type="paragraph" w:styleId="Header">
    <w:name w:val="header"/>
    <w:basedOn w:val="Normal"/>
    <w:link w:val="HeaderChar"/>
    <w:rsid w:val="005519B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5519BD"/>
    <w:rPr>
      <w:sz w:val="22"/>
      <w:szCs w:val="22"/>
    </w:rPr>
  </w:style>
  <w:style w:type="paragraph" w:styleId="Footer">
    <w:name w:val="footer"/>
    <w:basedOn w:val="Normal"/>
    <w:link w:val="FooterChar"/>
    <w:rsid w:val="005519B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5519BD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930BB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9A02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qFormat/>
    <w:rsid w:val="00C84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usty.kennedy/SETAC/Staff%2520File%2520Server%2520-%2520Communications%2520and%2520Marketing/Branding/Templates/Letterheads%2520(Copies)/US%2520Letter/blank%2520sna%25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62740c-b43a-441d-80de-33770691cbe7" xsi:nil="true"/>
    <lcf76f155ced4ddcb4097134ff3c332f xmlns="b1c4d834-6e73-4b1f-b14d-15b491e2a4cc">
      <Terms xmlns="http://schemas.microsoft.com/office/infopath/2007/PartnerControls"/>
    </lcf76f155ced4ddcb4097134ff3c332f>
    <SharedWithUsers xmlns="5262740c-b43a-441d-80de-33770691cbe7">
      <UserInfo>
        <DisplayName>Dusty Kennedy</DisplayName>
        <AccountId>13</AccountId>
        <AccountType/>
      </UserInfo>
      <UserInfo>
        <DisplayName>Sabine Barrett</DisplayName>
        <AccountId>23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EA751B618F24998E4E5DF76627EF6" ma:contentTypeVersion="18" ma:contentTypeDescription="Create a new document." ma:contentTypeScope="" ma:versionID="80c5dd7e461608f3a5ab896dd01b63fc">
  <xsd:schema xmlns:xsd="http://www.w3.org/2001/XMLSchema" xmlns:xs="http://www.w3.org/2001/XMLSchema" xmlns:p="http://schemas.microsoft.com/office/2006/metadata/properties" xmlns:ns2="b1c4d834-6e73-4b1f-b14d-15b491e2a4cc" xmlns:ns3="5262740c-b43a-441d-80de-33770691cbe7" targetNamespace="http://schemas.microsoft.com/office/2006/metadata/properties" ma:root="true" ma:fieldsID="3e27d08737b95f489a9ba30fd357c4fe" ns2:_="" ns3:_="">
    <xsd:import namespace="b1c4d834-6e73-4b1f-b14d-15b491e2a4cc"/>
    <xsd:import namespace="5262740c-b43a-441d-80de-33770691cb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4d834-6e73-4b1f-b14d-15b491e2a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715b27-e50d-4aba-aa2f-c9d8256b8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2740c-b43a-441d-80de-33770691cb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048df2-7bd1-4771-a7a5-28768e4990e2}" ma:internalName="TaxCatchAll" ma:showField="CatchAllData" ma:web="5262740c-b43a-441d-80de-33770691cb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18CEDE-A413-4297-B3B0-CA8962897C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07B64-E8D3-408C-8F72-AA2A71086BD7}">
  <ds:schemaRefs>
    <ds:schemaRef ds:uri="http://schemas.microsoft.com/office/2006/metadata/properties"/>
    <ds:schemaRef ds:uri="http://schemas.microsoft.com/office/infopath/2007/PartnerControls"/>
    <ds:schemaRef ds:uri="5262740c-b43a-441d-80de-33770691cbe7"/>
    <ds:schemaRef ds:uri="b1c4d834-6e73-4b1f-b14d-15b491e2a4cc"/>
  </ds:schemaRefs>
</ds:datastoreItem>
</file>

<file path=customXml/itemProps3.xml><?xml version="1.0" encoding="utf-8"?>
<ds:datastoreItem xmlns:ds="http://schemas.openxmlformats.org/officeDocument/2006/customXml" ds:itemID="{0AC37C4C-7B9E-41B8-B6EF-848CEF90C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4d834-6e73-4b1f-b14d-15b491e2a4cc"/>
    <ds:schemaRef ds:uri="5262740c-b43a-441d-80de-33770691c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blank%20sna%20letterhead.dotx</Template>
  <TotalTime>12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SETAC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Dusty Kennedy</cp:lastModifiedBy>
  <cp:revision>17</cp:revision>
  <cp:lastPrinted>2018-03-22T18:45:00Z</cp:lastPrinted>
  <dcterms:created xsi:type="dcterms:W3CDTF">2024-06-06T22:06:00Z</dcterms:created>
  <dcterms:modified xsi:type="dcterms:W3CDTF">2024-06-07T21:04:00Z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0x010100E9DEA751B618F24998E4E5DF76627EF6</vt:lpwstr>
  </property>
  <property fmtid="{D5CDD505-2E9C-101B-9397-08002B2CF9AE}" pid="3" name="xd_Signature">
    <vt:bool>false</vt:bool>
  </property>
  <property fmtid="{D5CDD505-2E9C-101B-9397-08002B2CF9AE}" pid="4" name="SharedWithUsers">
    <vt:lpwstr>13;#Dusty Kennedy;#23;#Sabine Barrett</vt:lpwstr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